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15754" w14:textId="77777777" w:rsidR="00364C94" w:rsidRDefault="0080330F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0A15754" wp14:editId="20A15755">
            <wp:simplePos x="0" y="0"/>
            <wp:positionH relativeFrom="column">
              <wp:posOffset>466728</wp:posOffset>
            </wp:positionH>
            <wp:positionV relativeFrom="paragraph">
              <wp:posOffset>9528</wp:posOffset>
            </wp:positionV>
            <wp:extent cx="1028818" cy="1002036"/>
            <wp:effectExtent l="0" t="0" r="0" b="7614"/>
            <wp:wrapNone/>
            <wp:docPr id="22841159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818" cy="10020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0A15756" wp14:editId="20A15757">
            <wp:extent cx="6256864" cy="8615641"/>
            <wp:effectExtent l="0" t="0" r="0" b="0"/>
            <wp:docPr id="365377700" name="Picture 1" descr="A screenshot of a math tes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6864" cy="861564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364C9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1575C" w14:textId="77777777" w:rsidR="0080330F" w:rsidRDefault="0080330F">
      <w:pPr>
        <w:spacing w:after="0" w:line="240" w:lineRule="auto"/>
      </w:pPr>
      <w:r>
        <w:separator/>
      </w:r>
    </w:p>
  </w:endnote>
  <w:endnote w:type="continuationSeparator" w:id="0">
    <w:p w14:paraId="20A1575E" w14:textId="77777777" w:rsidR="0080330F" w:rsidRDefault="00803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15758" w14:textId="77777777" w:rsidR="0080330F" w:rsidRDefault="0080330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0A1575A" w14:textId="77777777" w:rsidR="0080330F" w:rsidRDefault="008033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64C94"/>
    <w:rsid w:val="00364C94"/>
    <w:rsid w:val="006F21B7"/>
    <w:rsid w:val="0080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15754"/>
  <w15:docId w15:val="{79DB9C38-2865-4268-95FD-29079124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Conroy</dc:creator>
  <dc:description/>
  <cp:lastModifiedBy>Becky Conroy</cp:lastModifiedBy>
  <cp:revision>2</cp:revision>
  <dcterms:created xsi:type="dcterms:W3CDTF">2024-09-09T19:23:00Z</dcterms:created>
  <dcterms:modified xsi:type="dcterms:W3CDTF">2024-09-09T19:23:00Z</dcterms:modified>
</cp:coreProperties>
</file>